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32" w:rsidRPr="005059A8" w:rsidRDefault="00034632" w:rsidP="00034632">
      <w:pPr>
        <w:suppressAutoHyphens/>
        <w:spacing w:after="0" w:line="240" w:lineRule="auto"/>
        <w:ind w:right="139"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Информационная карт</w:t>
      </w:r>
      <w:proofErr w:type="gramStart"/>
      <w:r w:rsidRPr="005059A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 ООО</w:t>
      </w:r>
      <w:proofErr w:type="gramEnd"/>
      <w:r w:rsidRPr="005059A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</w:t>
      </w:r>
      <w:proofErr w:type="spellStart"/>
      <w:r w:rsidRPr="005059A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Миго</w:t>
      </w:r>
      <w:proofErr w:type="spellEnd"/>
      <w:r w:rsidRPr="005059A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034632" w:rsidRPr="005059A8" w:rsidRDefault="00034632" w:rsidP="00034632">
      <w:pPr>
        <w:tabs>
          <w:tab w:val="left" w:pos="720"/>
          <w:tab w:val="center" w:pos="4677"/>
          <w:tab w:val="right" w:pos="935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5059A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1) Наименование организации:</w:t>
      </w:r>
    </w:p>
    <w:p w:rsidR="009A1FD4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Общество с Ограниченной Ответственностью «</w:t>
      </w:r>
      <w:proofErr w:type="spellStart"/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Миго</w:t>
      </w:r>
      <w:proofErr w:type="spellEnd"/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»</w:t>
      </w:r>
      <w:r w:rsidR="009A1FD4"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 xml:space="preserve">, </w:t>
      </w:r>
    </w:p>
    <w:p w:rsidR="005059A8" w:rsidRDefault="005059A8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</w:pPr>
    </w:p>
    <w:p w:rsidR="00034632" w:rsidRPr="005059A8" w:rsidRDefault="009A1FD4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ООО «</w:t>
      </w:r>
      <w:proofErr w:type="spellStart"/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Миго</w:t>
      </w:r>
      <w:proofErr w:type="spellEnd"/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»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</w:pPr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2) Адрес организации: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Юридический адрес:125362, </w:t>
      </w:r>
      <w:proofErr w:type="spell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</w:t>
      </w:r>
      <w:proofErr w:type="gram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.М</w:t>
      </w:r>
      <w:proofErr w:type="gram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осква</w:t>
      </w:r>
      <w:proofErr w:type="spell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Фактический адрес:125362, </w:t>
      </w:r>
      <w:proofErr w:type="spell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</w:t>
      </w:r>
      <w:proofErr w:type="gram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.М</w:t>
      </w:r>
      <w:proofErr w:type="gram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осква</w:t>
      </w:r>
      <w:proofErr w:type="spell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Почтовый  адрес: 125362, </w:t>
      </w:r>
      <w:proofErr w:type="spell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</w:t>
      </w:r>
      <w:proofErr w:type="gram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.М</w:t>
      </w:r>
      <w:proofErr w:type="gram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осква</w:t>
      </w:r>
      <w:proofErr w:type="spell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Вход на склад и офис</w:t>
      </w:r>
      <w:r w:rsidRPr="00505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</w:t>
      </w:r>
      <w:proofErr w:type="spell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</w:t>
      </w:r>
      <w:proofErr w:type="gram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.Ф</w:t>
      </w:r>
      <w:proofErr w:type="gram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абрициуса</w:t>
      </w:r>
      <w:proofErr w:type="spell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, д. 1, 10-я проходная Тушинского машиностроительного завода.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</w:pPr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3) Реквизиты организации: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ИНН 7733880253  КПП 773301001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ОГРН 1147746483158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ОКПО 29490383</w:t>
      </w:r>
    </w:p>
    <w:p w:rsidR="00034632" w:rsidRPr="005059A8" w:rsidRDefault="002775F8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ОКВЭД  46</w:t>
      </w:r>
      <w:r w:rsidR="00034632"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.46.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2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ОКАТО 45283593000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proofErr w:type="gram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Р</w:t>
      </w:r>
      <w:proofErr w:type="gram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/с 40702810238000067087 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Московский банк </w:t>
      </w:r>
      <w:r w:rsidR="00A51A90"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П</w:t>
      </w: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АО Сбербанка России, </w:t>
      </w:r>
      <w:proofErr w:type="spell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</w:t>
      </w:r>
      <w:proofErr w:type="gramStart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.М</w:t>
      </w:r>
      <w:proofErr w:type="gram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осква</w:t>
      </w:r>
      <w:proofErr w:type="spellEnd"/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К/с 30101810400000000225, БИК 044525225.</w:t>
      </w:r>
    </w:p>
    <w:p w:rsidR="00034632" w:rsidRPr="005059A8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4) Руководитель и главный бухгалтер организации:</w:t>
      </w:r>
    </w:p>
    <w:p w:rsidR="00034632" w:rsidRPr="005059A8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Генеральный директор:      Яхшиян М.Ю.             </w:t>
      </w:r>
    </w:p>
    <w:p w:rsidR="00034632" w:rsidRPr="005059A8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Главный бухгалтер:            Яхшиян М.Ю.           </w:t>
      </w:r>
    </w:p>
    <w:p w:rsidR="00034632" w:rsidRPr="005059A8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5059A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5) Контактное лицо:</w:t>
      </w:r>
    </w:p>
    <w:p w:rsidR="00034632" w:rsidRPr="005059A8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059A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Ф.И.О.:</w:t>
      </w:r>
      <w:r w:rsidRPr="00505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Яхшиян Мигран Юрьевич</w:t>
      </w:r>
    </w:p>
    <w:p w:rsidR="00034632" w:rsidRPr="005059A8" w:rsidRDefault="002775F8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75F8">
        <w:drawing>
          <wp:anchor distT="0" distB="0" distL="114300" distR="114300" simplePos="0" relativeHeight="251658240" behindDoc="1" locked="0" layoutInCell="1" allowOverlap="1" wp14:anchorId="4808EC7D" wp14:editId="19654005">
            <wp:simplePos x="0" y="0"/>
            <wp:positionH relativeFrom="column">
              <wp:posOffset>2415540</wp:posOffset>
            </wp:positionH>
            <wp:positionV relativeFrom="paragraph">
              <wp:posOffset>160655</wp:posOffset>
            </wp:positionV>
            <wp:extent cx="1990725" cy="1637665"/>
            <wp:effectExtent l="0" t="0" r="952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32" w:rsidRPr="005059A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Контактный телефон</w:t>
      </w:r>
      <w:r w:rsidR="00034632" w:rsidRPr="00505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        Тел. </w:t>
      </w:r>
      <w:r w:rsidR="00982433" w:rsidRPr="005059A8">
        <w:rPr>
          <w:rFonts w:ascii="Times New Roman" w:hAnsi="Times New Roman" w:cs="Times New Roman"/>
          <w:sz w:val="28"/>
          <w:szCs w:val="28"/>
        </w:rPr>
        <w:t xml:space="preserve">8-800-250-46-22, </w:t>
      </w:r>
      <w:r w:rsidR="00034632" w:rsidRPr="00505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8-495-741-46-22                           </w:t>
      </w:r>
      <w:r w:rsidR="00034632" w:rsidRPr="005059A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982433" w:rsidRPr="005059A8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proofErr w:type="gramStart"/>
      <w:r w:rsidRPr="005059A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Е</w:t>
      </w:r>
      <w:proofErr w:type="gramEnd"/>
      <w:r w:rsidRPr="005059A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-</w:t>
      </w:r>
      <w:r w:rsidRPr="005059A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ar-SA"/>
        </w:rPr>
        <w:t>mail</w:t>
      </w:r>
      <w:r w:rsidRPr="005059A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:</w:t>
      </w:r>
      <w:r w:rsidR="00982433" w:rsidRPr="00505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982433" w:rsidRPr="005059A8">
        <w:rPr>
          <w:rStyle w:val="aa"/>
          <w:rFonts w:ascii="Times New Roman" w:hAnsi="Times New Roman" w:cs="Times New Roman"/>
          <w:sz w:val="28"/>
          <w:szCs w:val="28"/>
          <w:u w:val="none"/>
        </w:rPr>
        <w:t>2@</w:t>
      </w:r>
      <w:proofErr w:type="spellStart"/>
      <w:r w:rsidR="00982433" w:rsidRPr="005059A8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ooomigo</w:t>
      </w:r>
      <w:proofErr w:type="spellEnd"/>
      <w:r w:rsidR="00982433" w:rsidRPr="005059A8">
        <w:rPr>
          <w:rStyle w:val="aa"/>
          <w:rFonts w:ascii="Times New Roman" w:hAnsi="Times New Roman" w:cs="Times New Roman"/>
          <w:sz w:val="28"/>
          <w:szCs w:val="28"/>
          <w:u w:val="none"/>
        </w:rPr>
        <w:t>.</w:t>
      </w:r>
      <w:proofErr w:type="spellStart"/>
      <w:r w:rsidR="00982433" w:rsidRPr="005059A8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ru</w:t>
      </w:r>
      <w:proofErr w:type="spellEnd"/>
      <w:r w:rsidR="00982433" w:rsidRPr="005059A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</w:t>
      </w:r>
    </w:p>
    <w:p w:rsidR="00034632" w:rsidRPr="005059A8" w:rsidRDefault="002775F8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С</w:t>
      </w:r>
      <w:r w:rsidR="00034632" w:rsidRPr="005059A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айты организации: </w:t>
      </w:r>
    </w:p>
    <w:p w:rsidR="00034632" w:rsidRPr="005059A8" w:rsidRDefault="002775F8" w:rsidP="00034632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034632" w:rsidRPr="005059A8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www.alkotestery.ru</w:t>
        </w:r>
      </w:hyperlink>
      <w:r w:rsidR="00034632" w:rsidRPr="005059A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034632" w:rsidRPr="005059A8" w:rsidRDefault="002775F8" w:rsidP="00034632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034632" w:rsidRPr="005059A8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www.moi-gorod.biz</w:t>
        </w:r>
      </w:hyperlink>
      <w:r w:rsidR="00034632" w:rsidRPr="00505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DA4" w:rsidRPr="005059A8" w:rsidRDefault="005C6DA4" w:rsidP="00034632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C6DA4" w:rsidRPr="005059A8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3A7" w:rsidRDefault="00A223A7" w:rsidP="00C94975">
      <w:pPr>
        <w:spacing w:after="0" w:line="240" w:lineRule="auto"/>
      </w:pPr>
      <w:r>
        <w:separator/>
      </w:r>
    </w:p>
  </w:endnote>
  <w:endnote w:type="continuationSeparator" w:id="0">
    <w:p w:rsidR="00A223A7" w:rsidRDefault="00A223A7" w:rsidP="00C94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433" w:rsidRPr="00982433" w:rsidRDefault="00C94975" w:rsidP="00982433">
    <w:pPr>
      <w:pStyle w:val="a8"/>
      <w:jc w:val="center"/>
    </w:pPr>
    <w:r>
      <w:t>ООО «</w:t>
    </w:r>
    <w:proofErr w:type="spellStart"/>
    <w:r>
      <w:t>Миго</w:t>
    </w:r>
    <w:proofErr w:type="spellEnd"/>
    <w:r>
      <w:t>»</w:t>
    </w:r>
    <w:r w:rsidR="00982433" w:rsidRPr="00982433">
      <w:t>, ИНН 7733880253 КПП 773301001</w:t>
    </w:r>
    <w:r w:rsidR="00982433">
      <w:t xml:space="preserve"> </w:t>
    </w:r>
    <w:r w:rsidR="00982433" w:rsidRPr="00982433">
      <w:t>ОГРН 1147746483158</w:t>
    </w:r>
  </w:p>
  <w:p w:rsidR="00C94975" w:rsidRDefault="00C94975" w:rsidP="00C94975">
    <w:pPr>
      <w:pStyle w:val="a8"/>
      <w:jc w:val="center"/>
    </w:pPr>
    <w:r w:rsidRPr="00C94975">
      <w:t>125362, г. Москва, ул. Свободы, д.35, строение 5, этаж 1, помещение I.</w:t>
    </w:r>
  </w:p>
  <w:p w:rsidR="00982433" w:rsidRPr="00982433" w:rsidRDefault="00982433" w:rsidP="00C94975">
    <w:pPr>
      <w:pStyle w:val="a8"/>
      <w:jc w:val="center"/>
    </w:pPr>
    <w:r>
      <w:t xml:space="preserve">      </w:t>
    </w:r>
    <w:r w:rsidR="00C94975">
      <w:t>Тел</w:t>
    </w:r>
    <w:r w:rsidR="00C94975" w:rsidRPr="00982433">
      <w:t xml:space="preserve">: </w:t>
    </w:r>
    <w:r w:rsidRPr="00982433">
      <w:t>8-800-250-46-22, 8-495-741-46-22</w:t>
    </w:r>
    <w:r w:rsidRPr="00982433">
      <w:rPr>
        <w:sz w:val="28"/>
        <w:szCs w:val="28"/>
      </w:rPr>
      <w:t xml:space="preserve">, </w:t>
    </w:r>
    <w:hyperlink r:id="rId1" w:history="1">
      <w:r w:rsidRPr="00982433">
        <w:rPr>
          <w:rStyle w:val="aa"/>
          <w:sz w:val="28"/>
          <w:szCs w:val="28"/>
          <w:u w:val="none"/>
          <w:lang w:val="en-US"/>
        </w:rPr>
        <w:t>www</w:t>
      </w:r>
      <w:r w:rsidRPr="00982433">
        <w:rPr>
          <w:rStyle w:val="aa"/>
          <w:sz w:val="28"/>
          <w:szCs w:val="28"/>
          <w:u w:val="none"/>
        </w:rPr>
        <w:t>.</w:t>
      </w:r>
      <w:r w:rsidRPr="00982433">
        <w:rPr>
          <w:rStyle w:val="aa"/>
          <w:sz w:val="28"/>
          <w:szCs w:val="28"/>
          <w:u w:val="none"/>
          <w:lang w:val="en-US"/>
        </w:rPr>
        <w:t>alkotestery</w:t>
      </w:r>
      <w:r w:rsidRPr="00982433">
        <w:rPr>
          <w:rStyle w:val="aa"/>
          <w:sz w:val="28"/>
          <w:szCs w:val="28"/>
          <w:u w:val="none"/>
        </w:rPr>
        <w:t>.</w:t>
      </w:r>
      <w:r w:rsidRPr="00982433">
        <w:rPr>
          <w:rStyle w:val="aa"/>
          <w:sz w:val="28"/>
          <w:szCs w:val="28"/>
          <w:u w:val="none"/>
          <w:lang w:val="en-US"/>
        </w:rPr>
        <w:t>ru</w:t>
      </w:r>
    </w:hyperlink>
    <w:r w:rsidRPr="00982433">
      <w:rPr>
        <w:rStyle w:val="aa"/>
        <w:sz w:val="28"/>
        <w:szCs w:val="28"/>
        <w:u w:val="none"/>
      </w:rPr>
      <w:t xml:space="preserve">, </w:t>
    </w:r>
    <w:hyperlink r:id="rId2" w:history="1">
      <w:r w:rsidR="00C94975" w:rsidRPr="00982433">
        <w:rPr>
          <w:rStyle w:val="aa"/>
          <w:sz w:val="28"/>
          <w:szCs w:val="28"/>
          <w:u w:val="none"/>
          <w:lang w:val="en-US"/>
        </w:rPr>
        <w:t>www</w:t>
      </w:r>
      <w:r w:rsidR="00C94975" w:rsidRPr="00982433">
        <w:rPr>
          <w:rStyle w:val="aa"/>
          <w:sz w:val="28"/>
          <w:szCs w:val="28"/>
          <w:u w:val="none"/>
        </w:rPr>
        <w:t>.</w:t>
      </w:r>
      <w:r w:rsidR="00C94975" w:rsidRPr="00982433">
        <w:rPr>
          <w:rStyle w:val="aa"/>
          <w:sz w:val="28"/>
          <w:szCs w:val="28"/>
          <w:u w:val="none"/>
          <w:lang w:val="en-US"/>
        </w:rPr>
        <w:t>moi</w:t>
      </w:r>
      <w:r w:rsidR="00C94975" w:rsidRPr="00982433">
        <w:rPr>
          <w:rStyle w:val="aa"/>
          <w:sz w:val="28"/>
          <w:szCs w:val="28"/>
          <w:u w:val="none"/>
        </w:rPr>
        <w:t>-</w:t>
      </w:r>
      <w:r w:rsidR="00C94975" w:rsidRPr="00982433">
        <w:rPr>
          <w:rStyle w:val="aa"/>
          <w:sz w:val="28"/>
          <w:szCs w:val="28"/>
          <w:u w:val="none"/>
          <w:lang w:val="en-US"/>
        </w:rPr>
        <w:t>gorod</w:t>
      </w:r>
      <w:r w:rsidR="00C94975" w:rsidRPr="00982433">
        <w:rPr>
          <w:rStyle w:val="aa"/>
          <w:sz w:val="28"/>
          <w:szCs w:val="28"/>
          <w:u w:val="none"/>
        </w:rPr>
        <w:t>.</w:t>
      </w:r>
      <w:r w:rsidR="00C94975" w:rsidRPr="00982433">
        <w:rPr>
          <w:rStyle w:val="aa"/>
          <w:sz w:val="28"/>
          <w:szCs w:val="28"/>
          <w:u w:val="none"/>
          <w:lang w:val="en-US"/>
        </w:rPr>
        <w:t>biz</w:t>
      </w:r>
    </w:hyperlink>
    <w:r w:rsidR="00C94975" w:rsidRPr="00982433">
      <w:t>,</w:t>
    </w:r>
  </w:p>
  <w:p w:rsidR="00C94975" w:rsidRDefault="00C94975" w:rsidP="00C94975">
    <w:pPr>
      <w:pStyle w:val="a8"/>
      <w:jc w:val="center"/>
      <w:rPr>
        <w:lang w:val="en-US"/>
      </w:rPr>
    </w:pPr>
    <w:r w:rsidRPr="00982433">
      <w:t xml:space="preserve"> </w:t>
    </w:r>
    <w:r w:rsidRPr="00982433">
      <w:rPr>
        <w:sz w:val="28"/>
        <w:szCs w:val="28"/>
        <w:lang w:val="en-US"/>
      </w:rPr>
      <w:t xml:space="preserve">E-mail: </w:t>
    </w:r>
    <w:r w:rsidR="00982433" w:rsidRPr="00D01FD1">
      <w:rPr>
        <w:rStyle w:val="aa"/>
        <w:rFonts w:ascii="Tahoma" w:hAnsi="Tahoma" w:cs="Tahoma"/>
        <w:sz w:val="28"/>
        <w:szCs w:val="28"/>
        <w:u w:val="none"/>
        <w:lang w:val="en-US"/>
      </w:rPr>
      <w:t>2@ooomigo.ru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3A7" w:rsidRDefault="00A223A7" w:rsidP="00C94975">
      <w:pPr>
        <w:spacing w:after="0" w:line="240" w:lineRule="auto"/>
      </w:pPr>
      <w:r>
        <w:separator/>
      </w:r>
    </w:p>
  </w:footnote>
  <w:footnote w:type="continuationSeparator" w:id="0">
    <w:p w:rsidR="00A223A7" w:rsidRDefault="00A223A7" w:rsidP="00C94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975" w:rsidRDefault="00C94975" w:rsidP="00C94975">
    <w:pPr>
      <w:pStyle w:val="a6"/>
      <w:jc w:val="center"/>
    </w:pPr>
    <w:r>
      <w:rPr>
        <w:noProof/>
        <w:lang w:eastAsia="ru-RU"/>
      </w:rPr>
      <w:drawing>
        <wp:inline distT="0" distB="0" distL="0" distR="0">
          <wp:extent cx="2381250" cy="1157498"/>
          <wp:effectExtent l="0" t="0" r="0" b="5080"/>
          <wp:docPr id="1" name="Рисунок 1" descr="C:\Users\aavetisyan\Desktop\mi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vetisyan\Desktop\mi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101" cy="1162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4975" w:rsidRDefault="00C9497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C5337"/>
    <w:multiLevelType w:val="hybridMultilevel"/>
    <w:tmpl w:val="58982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218"/>
    <w:rsid w:val="00034632"/>
    <w:rsid w:val="001F7379"/>
    <w:rsid w:val="00244869"/>
    <w:rsid w:val="002775F8"/>
    <w:rsid w:val="002B7C9C"/>
    <w:rsid w:val="0035727E"/>
    <w:rsid w:val="003C79DE"/>
    <w:rsid w:val="004511DD"/>
    <w:rsid w:val="004675E1"/>
    <w:rsid w:val="00483090"/>
    <w:rsid w:val="004E37AD"/>
    <w:rsid w:val="005059A8"/>
    <w:rsid w:val="005712FE"/>
    <w:rsid w:val="005C6DA4"/>
    <w:rsid w:val="006157D3"/>
    <w:rsid w:val="006A270A"/>
    <w:rsid w:val="006C4758"/>
    <w:rsid w:val="00751DE7"/>
    <w:rsid w:val="007D50EC"/>
    <w:rsid w:val="00806ADA"/>
    <w:rsid w:val="008565A1"/>
    <w:rsid w:val="008709D3"/>
    <w:rsid w:val="00940A08"/>
    <w:rsid w:val="00982433"/>
    <w:rsid w:val="009A1FD4"/>
    <w:rsid w:val="00A00775"/>
    <w:rsid w:val="00A223A7"/>
    <w:rsid w:val="00A26EAC"/>
    <w:rsid w:val="00A51A90"/>
    <w:rsid w:val="00A86022"/>
    <w:rsid w:val="00AA2E66"/>
    <w:rsid w:val="00C72218"/>
    <w:rsid w:val="00C94975"/>
    <w:rsid w:val="00C95C58"/>
    <w:rsid w:val="00CC0EBD"/>
    <w:rsid w:val="00D01FD1"/>
    <w:rsid w:val="00D110F8"/>
    <w:rsid w:val="00D862C3"/>
    <w:rsid w:val="00DE7C5A"/>
    <w:rsid w:val="00E431A6"/>
    <w:rsid w:val="00FC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7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1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12CF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94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4975"/>
  </w:style>
  <w:style w:type="paragraph" w:styleId="a8">
    <w:name w:val="footer"/>
    <w:basedOn w:val="a"/>
    <w:link w:val="a9"/>
    <w:uiPriority w:val="99"/>
    <w:unhideWhenUsed/>
    <w:rsid w:val="00C94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4975"/>
  </w:style>
  <w:style w:type="character" w:styleId="aa">
    <w:name w:val="Hyperlink"/>
    <w:basedOn w:val="a0"/>
    <w:uiPriority w:val="99"/>
    <w:unhideWhenUsed/>
    <w:rsid w:val="00C9497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7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1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12CF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94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4975"/>
  </w:style>
  <w:style w:type="paragraph" w:styleId="a8">
    <w:name w:val="footer"/>
    <w:basedOn w:val="a"/>
    <w:link w:val="a9"/>
    <w:uiPriority w:val="99"/>
    <w:unhideWhenUsed/>
    <w:rsid w:val="00C94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4975"/>
  </w:style>
  <w:style w:type="character" w:styleId="aa">
    <w:name w:val="Hyperlink"/>
    <w:basedOn w:val="a0"/>
    <w:uiPriority w:val="99"/>
    <w:unhideWhenUsed/>
    <w:rsid w:val="00C949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2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oi-gorod.bi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kotestery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i-gorod.biz" TargetMode="External"/><Relationship Id="rId1" Type="http://schemas.openxmlformats.org/officeDocument/2006/relationships/hyperlink" Target="http://www.alkotestery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A5F349AA</Template>
  <TotalTime>26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"СИМС-2"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Аветисян Александр Артурович</dc:creator>
  <cp:lastModifiedBy>Яхшиян</cp:lastModifiedBy>
  <cp:revision>8</cp:revision>
  <cp:lastPrinted>2018-12-11T16:38:00Z</cp:lastPrinted>
  <dcterms:created xsi:type="dcterms:W3CDTF">2015-11-11T14:19:00Z</dcterms:created>
  <dcterms:modified xsi:type="dcterms:W3CDTF">2018-12-11T16:40:00Z</dcterms:modified>
</cp:coreProperties>
</file>